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B2F394" w14:textId="77777777" w:rsidR="00B820B6" w:rsidRPr="0078137C" w:rsidRDefault="00B820B6" w:rsidP="00B820B6">
      <w:pPr>
        <w:tabs>
          <w:tab w:val="center" w:pos="6237"/>
        </w:tabs>
        <w:spacing w:after="0" w:line="240" w:lineRule="auto"/>
        <w:jc w:val="both"/>
        <w:rPr>
          <w:rFonts w:ascii="Times New Roman" w:eastAsia="Arial" w:hAnsi="Times New Roman" w:cs="Times New Roman"/>
          <w:color w:val="0072BC"/>
          <w:lang w:val="en-US"/>
        </w:rPr>
      </w:pPr>
    </w:p>
    <w:p w14:paraId="58C8013B" w14:textId="77777777" w:rsidR="00AE681E" w:rsidRPr="0078137C" w:rsidRDefault="00AE681E" w:rsidP="00AE681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72BC"/>
          <w:sz w:val="24"/>
          <w:szCs w:val="24"/>
          <w:lang w:val="en-US"/>
        </w:rPr>
      </w:pPr>
      <w:r w:rsidRPr="0078137C">
        <w:rPr>
          <w:rFonts w:ascii="Times New Roman" w:eastAsia="Times New Roman" w:hAnsi="Times New Roman" w:cs="Times New Roman"/>
          <w:b/>
          <w:color w:val="0072BC"/>
          <w:sz w:val="24"/>
          <w:szCs w:val="24"/>
          <w:lang w:val="en-US"/>
        </w:rPr>
        <w:t>BẢNG CÂU HỎI</w:t>
      </w:r>
    </w:p>
    <w:p w14:paraId="0BE40F1A" w14:textId="77777777" w:rsidR="00AE681E" w:rsidRPr="0078137C" w:rsidRDefault="00AE681E" w:rsidP="00AE681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72BC"/>
          <w:lang w:val="en-US"/>
        </w:rPr>
      </w:pPr>
      <w:r w:rsidRPr="0078137C">
        <w:rPr>
          <w:rFonts w:ascii="Times New Roman" w:eastAsia="Times New Roman" w:hAnsi="Times New Roman" w:cs="Times New Roman"/>
          <w:color w:val="0072BC"/>
          <w:lang w:val="en-US"/>
        </w:rPr>
        <w:t xml:space="preserve">THÔNG TIN BAN ĐẦU VỀ ĐIỀU KIỆN ĐẢM BẢO CHẤT LƯỢNG </w:t>
      </w:r>
    </w:p>
    <w:p w14:paraId="472403AE" w14:textId="2220596B" w:rsidR="00AE681E" w:rsidRPr="0078137C" w:rsidRDefault="00AE681E" w:rsidP="00AE681E">
      <w:pPr>
        <w:spacing w:after="120" w:line="240" w:lineRule="auto"/>
        <w:jc w:val="center"/>
        <w:rPr>
          <w:rFonts w:ascii="Times New Roman" w:eastAsia="Times New Roman" w:hAnsi="Times New Roman" w:cs="Times New Roman"/>
          <w:color w:val="0072BC"/>
          <w:lang w:val="en-US"/>
        </w:rPr>
      </w:pPr>
      <w:r w:rsidRPr="0078137C">
        <w:rPr>
          <w:rFonts w:ascii="Times New Roman" w:eastAsia="Times New Roman" w:hAnsi="Times New Roman" w:cs="Times New Roman"/>
          <w:color w:val="0072BC"/>
          <w:lang w:val="en-US"/>
        </w:rPr>
        <w:t>CỦA CƠ SỞ ĐĂNG KÝ CHỨNG NHẬN SẢN PHẨM ĐÍNH KÈM THEO ĐĂNG KÝ</w:t>
      </w:r>
      <w:r w:rsidR="0078137C">
        <w:rPr>
          <w:rFonts w:ascii="Times New Roman" w:eastAsia="Times New Roman" w:hAnsi="Times New Roman" w:cs="Times New Roman"/>
          <w:color w:val="0072BC"/>
          <w:lang w:val="en-US"/>
        </w:rPr>
        <w:t xml:space="preserve"> CHỨNG NHẬN</w:t>
      </w:r>
    </w:p>
    <w:p w14:paraId="4BADFCA2" w14:textId="77777777" w:rsidR="00AE681E" w:rsidRPr="0078137C" w:rsidRDefault="00AE681E" w:rsidP="00AE681E">
      <w:pPr>
        <w:spacing w:after="120" w:line="240" w:lineRule="auto"/>
        <w:jc w:val="center"/>
        <w:rPr>
          <w:rFonts w:ascii="Times New Roman" w:eastAsia="Times New Roman" w:hAnsi="Times New Roman" w:cs="Times New Roman"/>
          <w:i/>
          <w:iCs/>
          <w:color w:val="0072BC"/>
          <w:lang w:val="en-US"/>
        </w:rPr>
      </w:pPr>
      <w:r w:rsidRPr="0078137C">
        <w:rPr>
          <w:rFonts w:ascii="Times New Roman" w:eastAsia="Times New Roman" w:hAnsi="Times New Roman" w:cs="Times New Roman"/>
          <w:i/>
          <w:iCs/>
          <w:color w:val="0072BC"/>
          <w:lang w:val="en-US"/>
        </w:rPr>
        <w:t>BRIEF CHECKLIST ON QUALITY ASSURANCE SYSTEM OF MANUFACTURER TO REGISTER FOR PRODUCT CERTIFICATION ATTACHED TO APPLICATION FORM</w:t>
      </w:r>
    </w:p>
    <w:tbl>
      <w:tblPr>
        <w:tblW w:w="10557" w:type="dxa"/>
        <w:tblInd w:w="-572" w:type="dxa"/>
        <w:tblBorders>
          <w:top w:val="single" w:sz="4" w:space="0" w:color="0072BC"/>
          <w:left w:val="single" w:sz="4" w:space="0" w:color="0072BC"/>
          <w:bottom w:val="single" w:sz="4" w:space="0" w:color="0072BC"/>
          <w:right w:val="single" w:sz="4" w:space="0" w:color="0072BC"/>
          <w:insideH w:val="single" w:sz="4" w:space="0" w:color="0072BC"/>
          <w:insideV w:val="single" w:sz="4" w:space="0" w:color="0072BC"/>
        </w:tblBorders>
        <w:tblLayout w:type="fixed"/>
        <w:tblLook w:val="04A0" w:firstRow="1" w:lastRow="0" w:firstColumn="1" w:lastColumn="0" w:noHBand="0" w:noVBand="1"/>
      </w:tblPr>
      <w:tblGrid>
        <w:gridCol w:w="657"/>
        <w:gridCol w:w="7650"/>
        <w:gridCol w:w="1125"/>
        <w:gridCol w:w="1125"/>
      </w:tblGrid>
      <w:tr w:rsidR="0078137C" w:rsidRPr="0078137C" w14:paraId="40B5289B" w14:textId="2CB758D6" w:rsidTr="005D5FFC">
        <w:trPr>
          <w:trHeight w:val="654"/>
          <w:tblHeader/>
        </w:trPr>
        <w:tc>
          <w:tcPr>
            <w:tcW w:w="657" w:type="dxa"/>
            <w:vMerge w:val="restart"/>
            <w:vAlign w:val="center"/>
          </w:tcPr>
          <w:p w14:paraId="417569E2" w14:textId="77777777" w:rsidR="00AE681E" w:rsidRPr="0078137C" w:rsidRDefault="00AE681E" w:rsidP="00AE681E">
            <w:pPr>
              <w:spacing w:before="120" w:after="12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b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b/>
                <w:color w:val="0072BC"/>
                <w:sz w:val="24"/>
                <w:szCs w:val="24"/>
                <w:lang w:val="en-US"/>
              </w:rPr>
              <w:t>TT</w:t>
            </w:r>
          </w:p>
          <w:p w14:paraId="6CC1A532" w14:textId="70C716CC" w:rsidR="005D5FFC" w:rsidRPr="0078137C" w:rsidRDefault="005D5FFC" w:rsidP="00AE681E">
            <w:pPr>
              <w:spacing w:before="120" w:after="12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b/>
                <w:i/>
                <w:iCs/>
                <w:color w:val="0072BC"/>
                <w:sz w:val="24"/>
                <w:szCs w:val="24"/>
                <w:lang w:val="en-US"/>
              </w:rPr>
              <w:t>Item</w:t>
            </w:r>
          </w:p>
        </w:tc>
        <w:tc>
          <w:tcPr>
            <w:tcW w:w="7650" w:type="dxa"/>
            <w:vMerge w:val="restart"/>
            <w:vAlign w:val="center"/>
          </w:tcPr>
          <w:p w14:paraId="62E7E1A7" w14:textId="77777777" w:rsidR="005D5FFC" w:rsidRPr="0078137C" w:rsidRDefault="00AE681E" w:rsidP="005D5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b/>
                <w:color w:val="0072BC"/>
                <w:sz w:val="24"/>
                <w:szCs w:val="24"/>
                <w:lang w:val="en-US"/>
              </w:rPr>
              <w:t>NỘI DUNG YÊU CẦU</w:t>
            </w:r>
          </w:p>
          <w:p w14:paraId="1CF94E86" w14:textId="52601297" w:rsidR="00AE681E" w:rsidRPr="0078137C" w:rsidRDefault="00AE681E" w:rsidP="005D5F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b/>
                <w:i/>
                <w:iCs/>
                <w:color w:val="0072BC"/>
                <w:sz w:val="24"/>
                <w:szCs w:val="24"/>
                <w:lang w:val="en-US"/>
              </w:rPr>
              <w:t>REQUIREMENTS</w:t>
            </w:r>
          </w:p>
        </w:tc>
        <w:tc>
          <w:tcPr>
            <w:tcW w:w="2250" w:type="dxa"/>
            <w:gridSpan w:val="2"/>
            <w:vAlign w:val="center"/>
          </w:tcPr>
          <w:p w14:paraId="3753182C" w14:textId="77777777" w:rsidR="00AE681E" w:rsidRPr="0078137C" w:rsidRDefault="00AE681E" w:rsidP="00AE68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b/>
                <w:color w:val="0072BC"/>
                <w:sz w:val="24"/>
                <w:szCs w:val="24"/>
                <w:lang w:val="en-US"/>
              </w:rPr>
              <w:t>XÁC NHẬN</w:t>
            </w:r>
          </w:p>
          <w:p w14:paraId="10D7C277" w14:textId="09D32016" w:rsidR="00AE681E" w:rsidRPr="0078137C" w:rsidRDefault="00AE681E" w:rsidP="00AE68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b/>
                <w:i/>
                <w:iCs/>
                <w:color w:val="0072BC"/>
                <w:sz w:val="24"/>
                <w:szCs w:val="24"/>
                <w:lang w:val="en-US"/>
              </w:rPr>
              <w:t>CONFIRMATION</w:t>
            </w:r>
          </w:p>
        </w:tc>
      </w:tr>
      <w:tr w:rsidR="0078137C" w:rsidRPr="0078137C" w14:paraId="2CC7A169" w14:textId="77777777" w:rsidTr="005D5FFC">
        <w:trPr>
          <w:trHeight w:val="348"/>
          <w:tblHeader/>
        </w:trPr>
        <w:tc>
          <w:tcPr>
            <w:tcW w:w="657" w:type="dxa"/>
            <w:vMerge/>
            <w:vAlign w:val="center"/>
          </w:tcPr>
          <w:p w14:paraId="507A0CB3" w14:textId="77777777" w:rsidR="00AE681E" w:rsidRPr="0078137C" w:rsidRDefault="00AE681E" w:rsidP="00AE681E">
            <w:pPr>
              <w:spacing w:before="120" w:after="12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b/>
                <w:color w:val="0072BC"/>
                <w:sz w:val="24"/>
                <w:szCs w:val="24"/>
                <w:lang w:val="en-US"/>
              </w:rPr>
            </w:pPr>
          </w:p>
        </w:tc>
        <w:tc>
          <w:tcPr>
            <w:tcW w:w="7650" w:type="dxa"/>
            <w:vMerge/>
            <w:vAlign w:val="center"/>
          </w:tcPr>
          <w:p w14:paraId="75460C76" w14:textId="77777777" w:rsidR="00AE681E" w:rsidRPr="0078137C" w:rsidRDefault="00AE681E" w:rsidP="00AE68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2BC"/>
                <w:sz w:val="24"/>
                <w:szCs w:val="24"/>
                <w:lang w:val="en-US"/>
              </w:rPr>
            </w:pPr>
          </w:p>
        </w:tc>
        <w:tc>
          <w:tcPr>
            <w:tcW w:w="1125" w:type="dxa"/>
            <w:vAlign w:val="center"/>
          </w:tcPr>
          <w:p w14:paraId="604D7715" w14:textId="77777777" w:rsidR="00AE681E" w:rsidRPr="0078137C" w:rsidRDefault="00AE681E" w:rsidP="00AE68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Có</w:t>
            </w:r>
            <w:proofErr w:type="spellEnd"/>
          </w:p>
          <w:p w14:paraId="1B58F81D" w14:textId="01F2F27E" w:rsidR="00AE681E" w:rsidRPr="0078137C" w:rsidRDefault="00AE681E" w:rsidP="00AE68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  <w:t>Yes</w:t>
            </w:r>
          </w:p>
        </w:tc>
        <w:tc>
          <w:tcPr>
            <w:tcW w:w="1125" w:type="dxa"/>
            <w:vAlign w:val="center"/>
          </w:tcPr>
          <w:p w14:paraId="40CF0A0C" w14:textId="77777777" w:rsidR="00AE681E" w:rsidRPr="0078137C" w:rsidRDefault="00AE681E" w:rsidP="00AE68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Không</w:t>
            </w:r>
            <w:proofErr w:type="spellEnd"/>
          </w:p>
          <w:p w14:paraId="3F334415" w14:textId="6664B70B" w:rsidR="00AE681E" w:rsidRPr="0078137C" w:rsidRDefault="00AE681E" w:rsidP="00AE68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  <w:t>No</w:t>
            </w:r>
          </w:p>
        </w:tc>
      </w:tr>
      <w:tr w:rsidR="0078137C" w:rsidRPr="0078137C" w14:paraId="2E944731" w14:textId="404C15F7" w:rsidTr="005D5FFC">
        <w:trPr>
          <w:trHeight w:val="485"/>
        </w:trPr>
        <w:tc>
          <w:tcPr>
            <w:tcW w:w="657" w:type="dxa"/>
            <w:vAlign w:val="center"/>
          </w:tcPr>
          <w:p w14:paraId="00E390D6" w14:textId="77777777" w:rsidR="005D5FFC" w:rsidRPr="0078137C" w:rsidRDefault="005D5FFC" w:rsidP="005D5FFC">
            <w:pPr>
              <w:numPr>
                <w:ilvl w:val="0"/>
                <w:numId w:val="8"/>
              </w:numPr>
              <w:spacing w:before="120" w:after="120" w:line="240" w:lineRule="auto"/>
              <w:ind w:left="216" w:hanging="72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</w:p>
        </w:tc>
        <w:tc>
          <w:tcPr>
            <w:tcW w:w="7650" w:type="dxa"/>
            <w:vAlign w:val="center"/>
          </w:tcPr>
          <w:p w14:paraId="35382301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Có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tài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liệu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quy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định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và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thực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hiện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áp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dụng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các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yêu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cầu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về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kiểm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soát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tài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liệu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?</w:t>
            </w:r>
          </w:p>
          <w:p w14:paraId="45A3BF39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  <w:t>Has the organization established and applied requirements on document control?</w:t>
            </w:r>
          </w:p>
        </w:tc>
        <w:tc>
          <w:tcPr>
            <w:tcW w:w="1125" w:type="dxa"/>
            <w:vAlign w:val="center"/>
          </w:tcPr>
          <w:p w14:paraId="35EBB53A" w14:textId="20969ACE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72BC"/>
                <w:sz w:val="32"/>
                <w:szCs w:val="32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-17819447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  <w:tc>
          <w:tcPr>
            <w:tcW w:w="1125" w:type="dxa"/>
            <w:vAlign w:val="center"/>
          </w:tcPr>
          <w:p w14:paraId="41F36A30" w14:textId="7993841E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-15406595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</w:tr>
      <w:tr w:rsidR="0078137C" w:rsidRPr="0078137C" w14:paraId="549BC07A" w14:textId="323D9BE4" w:rsidTr="005D5FFC">
        <w:tc>
          <w:tcPr>
            <w:tcW w:w="657" w:type="dxa"/>
            <w:vAlign w:val="center"/>
          </w:tcPr>
          <w:p w14:paraId="097BE378" w14:textId="77777777" w:rsidR="005D5FFC" w:rsidRPr="0078137C" w:rsidRDefault="005D5FFC" w:rsidP="005D5FFC">
            <w:pPr>
              <w:numPr>
                <w:ilvl w:val="0"/>
                <w:numId w:val="8"/>
              </w:numPr>
              <w:spacing w:before="120" w:after="120" w:line="240" w:lineRule="auto"/>
              <w:ind w:left="216" w:hanging="72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</w:p>
        </w:tc>
        <w:tc>
          <w:tcPr>
            <w:tcW w:w="7650" w:type="dxa"/>
            <w:vAlign w:val="center"/>
          </w:tcPr>
          <w:p w14:paraId="70D21CB3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Có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tài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liệu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quy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định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và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thực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hiện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áp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dụng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các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yêu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cầu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về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kiểm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soát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hồ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sơ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?</w:t>
            </w:r>
          </w:p>
          <w:p w14:paraId="47A40260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  <w:t>Has the organization established and applied requirements on record control?</w:t>
            </w:r>
          </w:p>
        </w:tc>
        <w:tc>
          <w:tcPr>
            <w:tcW w:w="1125" w:type="dxa"/>
            <w:vAlign w:val="center"/>
          </w:tcPr>
          <w:p w14:paraId="79FC06BF" w14:textId="33CBC252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-10532240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  <w:tc>
          <w:tcPr>
            <w:tcW w:w="1125" w:type="dxa"/>
            <w:vAlign w:val="center"/>
          </w:tcPr>
          <w:p w14:paraId="00923540" w14:textId="6DC1843D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153785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</w:tr>
      <w:tr w:rsidR="0078137C" w:rsidRPr="0078137C" w14:paraId="0EDB451B" w14:textId="04118D4E" w:rsidTr="005D5FFC">
        <w:tc>
          <w:tcPr>
            <w:tcW w:w="657" w:type="dxa"/>
            <w:vAlign w:val="center"/>
          </w:tcPr>
          <w:p w14:paraId="7633E228" w14:textId="77777777" w:rsidR="005D5FFC" w:rsidRPr="0078137C" w:rsidRDefault="005D5FFC" w:rsidP="005D5FFC">
            <w:pPr>
              <w:numPr>
                <w:ilvl w:val="0"/>
                <w:numId w:val="8"/>
              </w:numPr>
              <w:spacing w:before="120" w:after="120" w:line="240" w:lineRule="auto"/>
              <w:ind w:left="216" w:hanging="72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</w:p>
        </w:tc>
        <w:tc>
          <w:tcPr>
            <w:tcW w:w="7650" w:type="dxa"/>
            <w:vAlign w:val="center"/>
          </w:tcPr>
          <w:p w14:paraId="3F781091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Có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tài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liệu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quy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định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về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sơ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đồ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tổ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chức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và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mô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tả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công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việc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cho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các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vị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trí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liên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quan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đến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chất lượng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sản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phẩm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trong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sơ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đồ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tổ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chức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?</w:t>
            </w:r>
          </w:p>
          <w:p w14:paraId="7C206436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  <w:t>Has the organization established the organization chart and job descriptions for positions in the chart relating with quality of registered products?</w:t>
            </w:r>
          </w:p>
        </w:tc>
        <w:tc>
          <w:tcPr>
            <w:tcW w:w="1125" w:type="dxa"/>
            <w:vAlign w:val="center"/>
          </w:tcPr>
          <w:p w14:paraId="01B16E25" w14:textId="7F43DBEC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1439957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  <w:tc>
          <w:tcPr>
            <w:tcW w:w="1125" w:type="dxa"/>
            <w:vAlign w:val="center"/>
          </w:tcPr>
          <w:p w14:paraId="30668D87" w14:textId="2C1DD203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16918781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</w:tr>
      <w:tr w:rsidR="0078137C" w:rsidRPr="0078137C" w14:paraId="46B20879" w14:textId="69504F1D" w:rsidTr="005D5FFC">
        <w:tc>
          <w:tcPr>
            <w:tcW w:w="657" w:type="dxa"/>
            <w:vAlign w:val="center"/>
          </w:tcPr>
          <w:p w14:paraId="0CF6D11D" w14:textId="77777777" w:rsidR="005D5FFC" w:rsidRPr="0078137C" w:rsidRDefault="005D5FFC" w:rsidP="005D5FFC">
            <w:pPr>
              <w:numPr>
                <w:ilvl w:val="0"/>
                <w:numId w:val="8"/>
              </w:numPr>
              <w:spacing w:before="120" w:after="120" w:line="240" w:lineRule="auto"/>
              <w:ind w:left="216" w:hanging="72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</w:p>
        </w:tc>
        <w:tc>
          <w:tcPr>
            <w:tcW w:w="7650" w:type="dxa"/>
            <w:vAlign w:val="center"/>
          </w:tcPr>
          <w:p w14:paraId="73C107C5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Có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tài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liệu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quy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định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cách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thức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đào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tạo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thực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hiện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/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lưu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hồ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đào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tạo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?</w:t>
            </w:r>
          </w:p>
          <w:p w14:paraId="4F540049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  <w:t>Has the organization established regulations, applied and recorded for training?</w:t>
            </w:r>
          </w:p>
        </w:tc>
        <w:tc>
          <w:tcPr>
            <w:tcW w:w="1125" w:type="dxa"/>
            <w:vAlign w:val="center"/>
          </w:tcPr>
          <w:p w14:paraId="649BC3C3" w14:textId="1EB0DDA1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-7602079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  <w:tc>
          <w:tcPr>
            <w:tcW w:w="1125" w:type="dxa"/>
            <w:vAlign w:val="center"/>
          </w:tcPr>
          <w:p w14:paraId="48F7E8A2" w14:textId="453E0B99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505181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</w:tr>
      <w:tr w:rsidR="0078137C" w:rsidRPr="0078137C" w14:paraId="36215D82" w14:textId="69A46FF5" w:rsidTr="005D5FFC">
        <w:tc>
          <w:tcPr>
            <w:tcW w:w="657" w:type="dxa"/>
            <w:vAlign w:val="center"/>
          </w:tcPr>
          <w:p w14:paraId="36FBF4BB" w14:textId="77777777" w:rsidR="005D5FFC" w:rsidRPr="0078137C" w:rsidRDefault="005D5FFC" w:rsidP="005D5FFC">
            <w:pPr>
              <w:numPr>
                <w:ilvl w:val="0"/>
                <w:numId w:val="8"/>
              </w:numPr>
              <w:spacing w:before="120" w:after="120" w:line="240" w:lineRule="auto"/>
              <w:ind w:left="216" w:hanging="72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</w:p>
        </w:tc>
        <w:tc>
          <w:tcPr>
            <w:tcW w:w="7650" w:type="dxa"/>
            <w:vAlign w:val="center"/>
          </w:tcPr>
          <w:p w14:paraId="7AE87D8D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Có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thiết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lập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các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điều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kiện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về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cơ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sơ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hạ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tầng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môi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trường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làm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việc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thích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hợp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?</w:t>
            </w:r>
          </w:p>
          <w:p w14:paraId="44257F56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  <w:t>Has the organization established appropriate infrastructure and environment for manufacturing registered products?</w:t>
            </w:r>
          </w:p>
        </w:tc>
        <w:tc>
          <w:tcPr>
            <w:tcW w:w="1125" w:type="dxa"/>
            <w:vAlign w:val="center"/>
          </w:tcPr>
          <w:p w14:paraId="6D92DC7B" w14:textId="0BCC385B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73794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  <w:tc>
          <w:tcPr>
            <w:tcW w:w="1125" w:type="dxa"/>
            <w:vAlign w:val="center"/>
          </w:tcPr>
          <w:p w14:paraId="6467F36D" w14:textId="353504A3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-258060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</w:tr>
      <w:tr w:rsidR="0078137C" w:rsidRPr="0078137C" w14:paraId="5582A19F" w14:textId="02F28C3F" w:rsidTr="005D5FFC">
        <w:tc>
          <w:tcPr>
            <w:tcW w:w="657" w:type="dxa"/>
            <w:vAlign w:val="center"/>
          </w:tcPr>
          <w:p w14:paraId="390D23C3" w14:textId="77777777" w:rsidR="005D5FFC" w:rsidRPr="0078137C" w:rsidRDefault="005D5FFC" w:rsidP="005D5FFC">
            <w:pPr>
              <w:numPr>
                <w:ilvl w:val="0"/>
                <w:numId w:val="8"/>
              </w:numPr>
              <w:spacing w:before="120" w:after="120" w:line="240" w:lineRule="auto"/>
              <w:ind w:left="216" w:hanging="72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</w:p>
        </w:tc>
        <w:tc>
          <w:tcPr>
            <w:tcW w:w="7650" w:type="dxa"/>
            <w:vAlign w:val="center"/>
          </w:tcPr>
          <w:p w14:paraId="4821BA05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Có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tài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liệu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quy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định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và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thực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hiện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việc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kiểm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soát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việc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mua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hàng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và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kiểm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soát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sản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phẩm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nhập?</w:t>
            </w:r>
          </w:p>
          <w:p w14:paraId="50EA24E9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  <w:t>Has the organization established requirements on purchasing and incoming products control?</w:t>
            </w:r>
          </w:p>
        </w:tc>
        <w:tc>
          <w:tcPr>
            <w:tcW w:w="1125" w:type="dxa"/>
            <w:vAlign w:val="center"/>
          </w:tcPr>
          <w:p w14:paraId="4196E958" w14:textId="16E4AAB9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17651050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  <w:tc>
          <w:tcPr>
            <w:tcW w:w="1125" w:type="dxa"/>
            <w:vAlign w:val="center"/>
          </w:tcPr>
          <w:p w14:paraId="2DFAF2BA" w14:textId="5077D016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-1677802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</w:tr>
      <w:tr w:rsidR="0078137C" w:rsidRPr="0078137C" w14:paraId="191BCF1C" w14:textId="0F3E9900" w:rsidTr="005D5FFC">
        <w:tc>
          <w:tcPr>
            <w:tcW w:w="657" w:type="dxa"/>
            <w:vAlign w:val="center"/>
          </w:tcPr>
          <w:p w14:paraId="0F7F23A3" w14:textId="77777777" w:rsidR="005D5FFC" w:rsidRPr="0078137C" w:rsidRDefault="005D5FFC" w:rsidP="005D5FFC">
            <w:pPr>
              <w:numPr>
                <w:ilvl w:val="0"/>
                <w:numId w:val="8"/>
              </w:numPr>
              <w:spacing w:before="120" w:after="120" w:line="240" w:lineRule="auto"/>
              <w:ind w:left="216" w:hanging="72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</w:p>
        </w:tc>
        <w:tc>
          <w:tcPr>
            <w:tcW w:w="7650" w:type="dxa"/>
            <w:vAlign w:val="center"/>
          </w:tcPr>
          <w:p w14:paraId="1B86D3A6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Có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tài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liệu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quy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định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và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thực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hiện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kiểm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soát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các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yếu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tố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của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quá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trình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sản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xuất?</w:t>
            </w:r>
          </w:p>
          <w:p w14:paraId="1E7239F5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  <w:t>Has the organization established regulations to production process control?</w:t>
            </w:r>
          </w:p>
        </w:tc>
        <w:tc>
          <w:tcPr>
            <w:tcW w:w="1125" w:type="dxa"/>
            <w:vAlign w:val="center"/>
          </w:tcPr>
          <w:p w14:paraId="1F263DC1" w14:textId="6071E85D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-11589891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  <w:tc>
          <w:tcPr>
            <w:tcW w:w="1125" w:type="dxa"/>
            <w:vAlign w:val="center"/>
          </w:tcPr>
          <w:p w14:paraId="6F804DCB" w14:textId="7365E13C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10557400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</w:tr>
      <w:tr w:rsidR="0078137C" w:rsidRPr="0078137C" w14:paraId="4BC649A8" w14:textId="283558D0" w:rsidTr="005D5FFC">
        <w:tc>
          <w:tcPr>
            <w:tcW w:w="657" w:type="dxa"/>
            <w:vAlign w:val="center"/>
          </w:tcPr>
          <w:p w14:paraId="5AE52F46" w14:textId="77777777" w:rsidR="005D5FFC" w:rsidRPr="0078137C" w:rsidRDefault="005D5FFC" w:rsidP="005D5FFC">
            <w:pPr>
              <w:numPr>
                <w:ilvl w:val="0"/>
                <w:numId w:val="8"/>
              </w:numPr>
              <w:spacing w:before="120" w:after="120" w:line="240" w:lineRule="auto"/>
              <w:ind w:left="216" w:hanging="72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</w:p>
        </w:tc>
        <w:tc>
          <w:tcPr>
            <w:tcW w:w="7650" w:type="dxa"/>
            <w:vAlign w:val="center"/>
          </w:tcPr>
          <w:p w14:paraId="255382EC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Có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tài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liệu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quy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định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để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việc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nhận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biết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và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xác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nhận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nguồn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gốc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của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sản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phẩm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trong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toàn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bộ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quá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trình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sản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xuất?</w:t>
            </w:r>
          </w:p>
          <w:p w14:paraId="0FD26031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  <w:t>Has the organization established regulations on products’ traceability in the whole production process?</w:t>
            </w:r>
          </w:p>
        </w:tc>
        <w:tc>
          <w:tcPr>
            <w:tcW w:w="1125" w:type="dxa"/>
            <w:vAlign w:val="center"/>
          </w:tcPr>
          <w:p w14:paraId="14C10415" w14:textId="783C5BDA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433632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  <w:tc>
          <w:tcPr>
            <w:tcW w:w="1125" w:type="dxa"/>
            <w:vAlign w:val="center"/>
          </w:tcPr>
          <w:p w14:paraId="219CE4FA" w14:textId="1AC2CE73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1291701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</w:tr>
      <w:tr w:rsidR="0078137C" w:rsidRPr="0078137C" w14:paraId="6590E51E" w14:textId="1B091441" w:rsidTr="005D5FFC">
        <w:tc>
          <w:tcPr>
            <w:tcW w:w="657" w:type="dxa"/>
            <w:vAlign w:val="center"/>
          </w:tcPr>
          <w:p w14:paraId="11049C6F" w14:textId="77777777" w:rsidR="005D5FFC" w:rsidRPr="0078137C" w:rsidRDefault="005D5FFC" w:rsidP="005D5FFC">
            <w:pPr>
              <w:numPr>
                <w:ilvl w:val="0"/>
                <w:numId w:val="8"/>
              </w:numPr>
              <w:spacing w:before="120" w:after="120" w:line="240" w:lineRule="auto"/>
              <w:ind w:left="216" w:hanging="72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</w:p>
        </w:tc>
        <w:tc>
          <w:tcPr>
            <w:tcW w:w="7650" w:type="dxa"/>
            <w:vAlign w:val="center"/>
          </w:tcPr>
          <w:p w14:paraId="78F1FF19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Có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tài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liệu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quy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định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về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đóng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gói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xếp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dỡ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lưu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kho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, bao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gói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và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bảo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quản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vận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chuyển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sản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phẩm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?</w:t>
            </w:r>
          </w:p>
          <w:p w14:paraId="76D46BCC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  <w:lastRenderedPageBreak/>
              <w:t>Has the organization established regulations on packaging, handling, storage, maintenance and transportation for products?</w:t>
            </w:r>
          </w:p>
        </w:tc>
        <w:tc>
          <w:tcPr>
            <w:tcW w:w="1125" w:type="dxa"/>
            <w:vAlign w:val="center"/>
          </w:tcPr>
          <w:p w14:paraId="4E386BEB" w14:textId="7DD8B95E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2100836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  <w:tc>
          <w:tcPr>
            <w:tcW w:w="1125" w:type="dxa"/>
            <w:vAlign w:val="center"/>
          </w:tcPr>
          <w:p w14:paraId="465AB564" w14:textId="261305C4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20959645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</w:tr>
      <w:tr w:rsidR="0078137C" w:rsidRPr="0078137C" w14:paraId="77F9C923" w14:textId="20ED8483" w:rsidTr="005D5FFC">
        <w:tc>
          <w:tcPr>
            <w:tcW w:w="657" w:type="dxa"/>
            <w:vAlign w:val="center"/>
          </w:tcPr>
          <w:p w14:paraId="02B2AC6F" w14:textId="77777777" w:rsidR="005D5FFC" w:rsidRPr="0078137C" w:rsidRDefault="005D5FFC" w:rsidP="005D5FFC">
            <w:pPr>
              <w:numPr>
                <w:ilvl w:val="0"/>
                <w:numId w:val="8"/>
              </w:numPr>
              <w:spacing w:before="120" w:after="120" w:line="240" w:lineRule="auto"/>
              <w:ind w:left="216" w:hanging="72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</w:p>
        </w:tc>
        <w:tc>
          <w:tcPr>
            <w:tcW w:w="7650" w:type="dxa"/>
            <w:vAlign w:val="center"/>
          </w:tcPr>
          <w:p w14:paraId="1B8DCD75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Có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tài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liệu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quy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định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và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thực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hiện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việc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kiểm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soát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các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phương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tiện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theo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dõi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đo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lường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sản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phẩm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?</w:t>
            </w:r>
          </w:p>
          <w:p w14:paraId="2A0FBEA6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  <w:t>Has the organization established regulations on control of measuring instruments?</w:t>
            </w:r>
          </w:p>
        </w:tc>
        <w:tc>
          <w:tcPr>
            <w:tcW w:w="1125" w:type="dxa"/>
            <w:vAlign w:val="center"/>
          </w:tcPr>
          <w:p w14:paraId="3911B92D" w14:textId="51920AD3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-571723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  <w:tc>
          <w:tcPr>
            <w:tcW w:w="1125" w:type="dxa"/>
            <w:vAlign w:val="center"/>
          </w:tcPr>
          <w:p w14:paraId="53015E7F" w14:textId="11118E91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-2052994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</w:tr>
      <w:tr w:rsidR="0078137C" w:rsidRPr="0078137C" w14:paraId="435C0D7F" w14:textId="7692FDDB" w:rsidTr="005D5FFC">
        <w:tc>
          <w:tcPr>
            <w:tcW w:w="657" w:type="dxa"/>
            <w:vAlign w:val="center"/>
          </w:tcPr>
          <w:p w14:paraId="44A64318" w14:textId="77777777" w:rsidR="005D5FFC" w:rsidRPr="0078137C" w:rsidRDefault="005D5FFC" w:rsidP="005D5FFC">
            <w:pPr>
              <w:numPr>
                <w:ilvl w:val="0"/>
                <w:numId w:val="8"/>
              </w:numPr>
              <w:spacing w:before="120" w:after="120" w:line="240" w:lineRule="auto"/>
              <w:ind w:left="216" w:hanging="72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</w:p>
        </w:tc>
        <w:tc>
          <w:tcPr>
            <w:tcW w:w="7650" w:type="dxa"/>
            <w:vAlign w:val="center"/>
          </w:tcPr>
          <w:p w14:paraId="3968C177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Có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tài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liệu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quy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định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và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thực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hiện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việc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theo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dõi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kiểm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tra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đo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lường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sản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phẩm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trong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toàn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bộ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quá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trình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sản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xuất?</w:t>
            </w:r>
          </w:p>
          <w:p w14:paraId="02D2D298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  <w:t>Has the organization established regulations on inspection, measuring, testing products in the whole production process?</w:t>
            </w:r>
          </w:p>
        </w:tc>
        <w:tc>
          <w:tcPr>
            <w:tcW w:w="1125" w:type="dxa"/>
            <w:vAlign w:val="center"/>
          </w:tcPr>
          <w:p w14:paraId="6CE5B4F5" w14:textId="0541CE54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-7143545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  <w:tc>
          <w:tcPr>
            <w:tcW w:w="1125" w:type="dxa"/>
            <w:vAlign w:val="center"/>
          </w:tcPr>
          <w:p w14:paraId="0021C4F5" w14:textId="734E7EEC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19700034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</w:tr>
      <w:tr w:rsidR="0078137C" w:rsidRPr="0078137C" w14:paraId="090B5AD9" w14:textId="2A8D8B00" w:rsidTr="005D5FFC">
        <w:tc>
          <w:tcPr>
            <w:tcW w:w="657" w:type="dxa"/>
            <w:vAlign w:val="center"/>
          </w:tcPr>
          <w:p w14:paraId="3D7EA0AC" w14:textId="77777777" w:rsidR="005D5FFC" w:rsidRPr="0078137C" w:rsidRDefault="005D5FFC" w:rsidP="005D5FFC">
            <w:pPr>
              <w:numPr>
                <w:ilvl w:val="0"/>
                <w:numId w:val="8"/>
              </w:numPr>
              <w:spacing w:before="120" w:after="120" w:line="240" w:lineRule="auto"/>
              <w:ind w:left="216" w:hanging="72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</w:p>
        </w:tc>
        <w:tc>
          <w:tcPr>
            <w:tcW w:w="7650" w:type="dxa"/>
            <w:vAlign w:val="center"/>
          </w:tcPr>
          <w:p w14:paraId="3DE6B0AA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Có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tài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liệu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quy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định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và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thực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hiện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kiểm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soát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sản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phẩm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không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phù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hợp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trong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toàn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bộ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quá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trình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sản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xuất?</w:t>
            </w:r>
          </w:p>
          <w:p w14:paraId="56143CDA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  <w:t>Has the organization established regulations and applied for control of non-conforming products?</w:t>
            </w:r>
          </w:p>
        </w:tc>
        <w:tc>
          <w:tcPr>
            <w:tcW w:w="1125" w:type="dxa"/>
            <w:vAlign w:val="center"/>
          </w:tcPr>
          <w:p w14:paraId="616F61E4" w14:textId="14FC74D5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-1859570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  <w:tc>
          <w:tcPr>
            <w:tcW w:w="1125" w:type="dxa"/>
            <w:vAlign w:val="center"/>
          </w:tcPr>
          <w:p w14:paraId="131A47FC" w14:textId="7FE4AEFC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12550990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</w:tr>
      <w:tr w:rsidR="0078137C" w:rsidRPr="0078137C" w14:paraId="147324E1" w14:textId="72484D42" w:rsidTr="005D5FFC">
        <w:tc>
          <w:tcPr>
            <w:tcW w:w="657" w:type="dxa"/>
            <w:vAlign w:val="center"/>
          </w:tcPr>
          <w:p w14:paraId="13A8E358" w14:textId="77777777" w:rsidR="005D5FFC" w:rsidRPr="0078137C" w:rsidRDefault="005D5FFC" w:rsidP="005D5FFC">
            <w:pPr>
              <w:numPr>
                <w:ilvl w:val="0"/>
                <w:numId w:val="8"/>
              </w:numPr>
              <w:spacing w:before="120" w:after="120" w:line="240" w:lineRule="auto"/>
              <w:ind w:left="216" w:hanging="72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</w:p>
        </w:tc>
        <w:tc>
          <w:tcPr>
            <w:tcW w:w="7650" w:type="dxa"/>
            <w:vAlign w:val="center"/>
          </w:tcPr>
          <w:p w14:paraId="51265666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Có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tài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liệu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quy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định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và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thực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hiện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các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hành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động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khắc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phục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thích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hợp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các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rủi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ro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đến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chất lượng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sản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phẩm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trong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toàn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bộ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quá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trình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>sản</w:t>
            </w:r>
            <w:proofErr w:type="spellEnd"/>
            <w:r w:rsidRPr="0078137C"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  <w:t xml:space="preserve"> xuất?</w:t>
            </w:r>
          </w:p>
          <w:p w14:paraId="46CD6012" w14:textId="77777777" w:rsidR="005D5FFC" w:rsidRPr="0078137C" w:rsidRDefault="005D5FFC" w:rsidP="005D5FFC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</w:pPr>
            <w:r w:rsidRPr="0078137C">
              <w:rPr>
                <w:rFonts w:ascii="Times New Roman" w:eastAsia="Times New Roman" w:hAnsi="Times New Roman" w:cs="Times New Roman"/>
                <w:i/>
                <w:iCs/>
                <w:color w:val="0072BC"/>
                <w:sz w:val="24"/>
                <w:szCs w:val="24"/>
                <w:lang w:val="en-US"/>
              </w:rPr>
              <w:t>Has the organization established regulations and applied for corrective actions for non-conforming products?</w:t>
            </w:r>
          </w:p>
        </w:tc>
        <w:tc>
          <w:tcPr>
            <w:tcW w:w="1125" w:type="dxa"/>
            <w:vAlign w:val="center"/>
          </w:tcPr>
          <w:p w14:paraId="4FEB6449" w14:textId="26D3FE71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1748305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  <w:tc>
          <w:tcPr>
            <w:tcW w:w="1125" w:type="dxa"/>
            <w:vAlign w:val="center"/>
          </w:tcPr>
          <w:p w14:paraId="5AC8DE74" w14:textId="38383D87" w:rsidR="005D5FFC" w:rsidRPr="0078137C" w:rsidRDefault="0078137C" w:rsidP="005D5FFC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72BC"/>
                <w:sz w:val="24"/>
                <w:szCs w:val="24"/>
                <w:lang w:val="en-U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72BC"/>
                  <w:sz w:val="32"/>
                  <w:szCs w:val="32"/>
                  <w:lang w:val="en-US"/>
                </w:rPr>
                <w:id w:val="1040169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D5FFC" w:rsidRPr="0078137C">
                  <w:rPr>
                    <w:rFonts w:ascii="MS Gothic" w:eastAsia="MS Gothic" w:hAnsi="MS Gothic" w:cs="Times New Roman" w:hint="eastAsia"/>
                    <w:color w:val="0072BC"/>
                    <w:sz w:val="32"/>
                    <w:szCs w:val="32"/>
                    <w:lang w:val="en-US"/>
                  </w:rPr>
                  <w:t>☐</w:t>
                </w:r>
              </w:sdtContent>
            </w:sdt>
          </w:p>
        </w:tc>
      </w:tr>
    </w:tbl>
    <w:p w14:paraId="205A95D8" w14:textId="77777777" w:rsidR="00AE681E" w:rsidRPr="0078137C" w:rsidRDefault="00AE681E" w:rsidP="00AE681E">
      <w:pPr>
        <w:spacing w:after="0" w:line="240" w:lineRule="auto"/>
        <w:rPr>
          <w:rFonts w:ascii="Times New Roman" w:eastAsia="Times New Roman" w:hAnsi="Times New Roman" w:cs="Times New Roman"/>
          <w:color w:val="0072BC"/>
          <w:sz w:val="2"/>
          <w:szCs w:val="2"/>
          <w:lang w:val="en-US"/>
        </w:rPr>
      </w:pPr>
    </w:p>
    <w:p w14:paraId="4E334B98" w14:textId="77777777" w:rsidR="00AE681E" w:rsidRPr="0078137C" w:rsidRDefault="00AE681E" w:rsidP="00AE681E">
      <w:pPr>
        <w:spacing w:after="0" w:line="240" w:lineRule="auto"/>
        <w:rPr>
          <w:rFonts w:ascii="Times New Roman" w:eastAsia="Times New Roman" w:hAnsi="Times New Roman" w:cs="Times New Roman"/>
          <w:color w:val="0072BC"/>
          <w:sz w:val="24"/>
          <w:szCs w:val="24"/>
          <w:lang w:val="en-US"/>
        </w:rPr>
      </w:pPr>
    </w:p>
    <w:p w14:paraId="39431B40" w14:textId="77777777" w:rsidR="006044C6" w:rsidRPr="0078137C" w:rsidRDefault="006044C6" w:rsidP="00AE681E">
      <w:pPr>
        <w:rPr>
          <w:color w:val="0072BC"/>
        </w:rPr>
      </w:pPr>
    </w:p>
    <w:sectPr w:rsidR="006044C6" w:rsidRPr="0078137C" w:rsidSect="003A1921">
      <w:footerReference w:type="default" r:id="rId7"/>
      <w:headerReference w:type="first" r:id="rId8"/>
      <w:footerReference w:type="first" r:id="rId9"/>
      <w:pgSz w:w="11906" w:h="16838" w:code="9"/>
      <w:pgMar w:top="992" w:right="851" w:bottom="540" w:left="1530" w:header="567" w:footer="37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899978" w14:textId="77777777" w:rsidR="000C63AE" w:rsidRDefault="000C63AE" w:rsidP="00000056">
      <w:pPr>
        <w:spacing w:after="0" w:line="240" w:lineRule="auto"/>
      </w:pPr>
      <w:r>
        <w:separator/>
      </w:r>
    </w:p>
  </w:endnote>
  <w:endnote w:type="continuationSeparator" w:id="0">
    <w:p w14:paraId="3DF5D81F" w14:textId="77777777" w:rsidR="000C63AE" w:rsidRDefault="000C63AE" w:rsidP="000000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NI-Helve-Condense">
    <w:altName w:val="Calibri"/>
    <w:charset w:val="00"/>
    <w:family w:val="auto"/>
    <w:pitch w:val="variable"/>
    <w:sig w:usb0="00000003" w:usb1="00000000" w:usb2="00000000" w:usb3="00000000" w:csb0="00000001" w:csb1="00000000"/>
  </w:font>
  <w:font w:name=".VnTimeH">
    <w:altName w:val="Times New Roman"/>
    <w:charset w:val="00"/>
    <w:family w:val="swiss"/>
    <w:pitch w:val="variable"/>
    <w:sig w:usb0="00000003" w:usb1="00000000" w:usb2="00000000" w:usb3="00000000" w:csb0="00000001" w:csb1="00000000"/>
  </w:font>
  <w:font w:name="VNI-Times"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 Bold">
    <w:panose1 w:val="02020803070505020304"/>
    <w:charset w:val="00"/>
    <w:family w:val="roman"/>
    <w:notTrueType/>
    <w:pitch w:val="default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eastAsia="Times New Roman" w:hAnsi="Times New Roman" w:cs="Times New Roman"/>
        <w:color w:val="0072BC"/>
        <w:lang w:val="en-US"/>
      </w:rPr>
      <w:id w:val="-1766443582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eastAsia="Times New Roman" w:hAnsi="Times New Roman" w:cs="Times New Roman"/>
            <w:color w:val="0072BC"/>
            <w:lang w:val="en-US"/>
          </w:rPr>
          <w:id w:val="-1637791591"/>
          <w:docPartObj>
            <w:docPartGallery w:val="Page Numbers (Top of Page)"/>
            <w:docPartUnique/>
          </w:docPartObj>
        </w:sdtPr>
        <w:sdtEndPr/>
        <w:sdtContent>
          <w:p w14:paraId="1B04724A" w14:textId="7DD9A67C" w:rsidR="003A1921" w:rsidRPr="003A1921" w:rsidRDefault="003A1921" w:rsidP="003A1921">
            <w:pPr>
              <w:tabs>
                <w:tab w:val="center" w:pos="4513"/>
                <w:tab w:val="right" w:pos="9781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72BC"/>
                <w:lang w:val="en-US"/>
              </w:rPr>
            </w:pPr>
            <w:r w:rsidRPr="003A1921">
              <w:rPr>
                <w:rFonts w:ascii="Times New Roman" w:eastAsia="Times New Roman" w:hAnsi="Times New Roman" w:cs="Times New Roman"/>
                <w:color w:val="0072BC"/>
                <w:lang w:val="en-US"/>
              </w:rPr>
              <w:t xml:space="preserve"> </w:t>
            </w:r>
            <w:r w:rsidRPr="003A1921">
              <w:rPr>
                <w:rFonts w:ascii="Times New Roman" w:eastAsia="Times New Roman" w:hAnsi="Times New Roman" w:cs="Times New Roman"/>
                <w:color w:val="0072BC"/>
                <w:lang w:val="en-US"/>
              </w:rPr>
              <w:tab/>
              <w:t xml:space="preserve">Page </w:t>
            </w:r>
            <w:r w:rsidRPr="003A1921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fldChar w:fldCharType="begin"/>
            </w:r>
            <w:r w:rsidRPr="003A1921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instrText xml:space="preserve"> PAGE </w:instrText>
            </w:r>
            <w:r w:rsidRPr="003A1921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fldChar w:fldCharType="separate"/>
            </w:r>
            <w:r w:rsidRPr="003A1921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t>1</w:t>
            </w:r>
            <w:r w:rsidRPr="003A1921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fldChar w:fldCharType="end"/>
            </w:r>
            <w:r w:rsidRPr="003A1921">
              <w:rPr>
                <w:rFonts w:ascii="Times New Roman" w:eastAsia="Times New Roman" w:hAnsi="Times New Roman" w:cs="Times New Roman"/>
                <w:color w:val="0072BC"/>
                <w:lang w:val="en-US"/>
              </w:rPr>
              <w:t xml:space="preserve"> of </w:t>
            </w:r>
            <w:r w:rsidRPr="003A1921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fldChar w:fldCharType="begin"/>
            </w:r>
            <w:r w:rsidRPr="003A1921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instrText xml:space="preserve"> NUMPAGES  </w:instrText>
            </w:r>
            <w:r w:rsidRPr="003A1921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fldChar w:fldCharType="separate"/>
            </w:r>
            <w:r w:rsidRPr="003A1921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t>4</w:t>
            </w:r>
            <w:r w:rsidRPr="003A1921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fldChar w:fldCharType="end"/>
            </w:r>
            <w:r w:rsidRPr="003A1921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tab/>
              <w:t>M02-</w:t>
            </w:r>
            <w:r w:rsidR="00FE73C5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t>2</w:t>
            </w:r>
            <w:r w:rsidRPr="003A1921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t xml:space="preserve"> QĐKT3 28</w:t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eastAsia="Times New Roman" w:hAnsi="Times New Roman" w:cs="Times New Roman"/>
        <w:color w:val="0072BC"/>
        <w:lang w:val="en-US"/>
      </w:rPr>
      <w:id w:val="-1700310798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eastAsia="Times New Roman" w:hAnsi="Times New Roman" w:cs="Times New Roman"/>
            <w:color w:val="0072BC"/>
            <w:lang w:val="en-US"/>
          </w:rPr>
          <w:id w:val="-1420561159"/>
          <w:docPartObj>
            <w:docPartGallery w:val="Page Numbers (Top of Page)"/>
            <w:docPartUnique/>
          </w:docPartObj>
        </w:sdtPr>
        <w:sdtEndPr/>
        <w:sdtContent>
          <w:p w14:paraId="1EBE436B" w14:textId="21C6D532" w:rsidR="00AF5E69" w:rsidRPr="00AE681E" w:rsidRDefault="00AF5E69" w:rsidP="00AF5E69">
            <w:pPr>
              <w:tabs>
                <w:tab w:val="center" w:pos="4513"/>
                <w:tab w:val="right" w:pos="9781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</w:pPr>
            <w:r w:rsidRPr="00AF5E69">
              <w:rPr>
                <w:rFonts w:ascii="Times New Roman" w:eastAsia="Times New Roman" w:hAnsi="Times New Roman" w:cs="Times New Roman"/>
                <w:color w:val="0072BC"/>
                <w:lang w:val="en-US"/>
              </w:rPr>
              <w:t xml:space="preserve"> </w:t>
            </w:r>
            <w:r w:rsidRPr="00AF5E69">
              <w:rPr>
                <w:rFonts w:ascii="Times New Roman" w:eastAsia="Times New Roman" w:hAnsi="Times New Roman" w:cs="Times New Roman"/>
                <w:color w:val="0072BC"/>
                <w:lang w:val="en-US"/>
              </w:rPr>
              <w:tab/>
              <w:t xml:space="preserve">Page </w:t>
            </w:r>
            <w:r w:rsidRPr="00AF5E69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fldChar w:fldCharType="begin"/>
            </w:r>
            <w:r w:rsidRPr="00AF5E69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instrText xml:space="preserve"> PAGE </w:instrText>
            </w:r>
            <w:r w:rsidRPr="00AF5E69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fldChar w:fldCharType="separate"/>
            </w:r>
            <w:r w:rsidRPr="00AF5E69">
              <w:rPr>
                <w:rFonts w:ascii="Times New Roman" w:eastAsia="Times New Roman" w:hAnsi="Times New Roman" w:cs="Times New Roman"/>
                <w:bCs/>
                <w:color w:val="0072BC"/>
                <w:sz w:val="24"/>
                <w:szCs w:val="24"/>
                <w:lang w:val="en-US"/>
              </w:rPr>
              <w:t>1</w:t>
            </w:r>
            <w:r w:rsidRPr="00AF5E69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fldChar w:fldCharType="end"/>
            </w:r>
            <w:r w:rsidRPr="00AF5E69">
              <w:rPr>
                <w:rFonts w:ascii="Times New Roman" w:eastAsia="Times New Roman" w:hAnsi="Times New Roman" w:cs="Times New Roman"/>
                <w:color w:val="0072BC"/>
                <w:lang w:val="en-US"/>
              </w:rPr>
              <w:t xml:space="preserve"> of </w:t>
            </w:r>
            <w:r w:rsidRPr="00AF5E69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fldChar w:fldCharType="begin"/>
            </w:r>
            <w:r w:rsidRPr="00AF5E69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instrText xml:space="preserve"> NUMPAGES  </w:instrText>
            </w:r>
            <w:r w:rsidRPr="00AF5E69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fldChar w:fldCharType="separate"/>
            </w:r>
            <w:r w:rsidRPr="00AF5E69">
              <w:rPr>
                <w:rFonts w:ascii="Times New Roman" w:eastAsia="Times New Roman" w:hAnsi="Times New Roman" w:cs="Times New Roman"/>
                <w:bCs/>
                <w:color w:val="0072BC"/>
                <w:sz w:val="24"/>
                <w:szCs w:val="24"/>
                <w:lang w:val="en-US"/>
              </w:rPr>
              <w:t>4</w:t>
            </w:r>
            <w:r w:rsidRPr="00AF5E69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fldChar w:fldCharType="end"/>
            </w:r>
            <w:r w:rsidRPr="00AF5E69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tab/>
              <w:t>M02-</w:t>
            </w:r>
            <w:r w:rsidR="00AE681E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t>2</w:t>
            </w:r>
            <w:r w:rsidRPr="00AF5E69">
              <w:rPr>
                <w:rFonts w:ascii="Times New Roman" w:eastAsia="Times New Roman" w:hAnsi="Times New Roman" w:cs="Times New Roman"/>
                <w:bCs/>
                <w:color w:val="0072BC"/>
                <w:lang w:val="en-US"/>
              </w:rPr>
              <w:t xml:space="preserve"> QĐKT3 28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793B71" w14:textId="77777777" w:rsidR="000C63AE" w:rsidRDefault="000C63AE" w:rsidP="00000056">
      <w:pPr>
        <w:spacing w:after="0" w:line="240" w:lineRule="auto"/>
      </w:pPr>
      <w:r>
        <w:separator/>
      </w:r>
    </w:p>
  </w:footnote>
  <w:footnote w:type="continuationSeparator" w:id="0">
    <w:p w14:paraId="167434B7" w14:textId="77777777" w:rsidR="000C63AE" w:rsidRDefault="000C63AE" w:rsidP="000000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1320" w:type="dxa"/>
      <w:tblInd w:w="-1276" w:type="dxa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19"/>
      <w:gridCol w:w="6020"/>
      <w:gridCol w:w="3381"/>
    </w:tblGrid>
    <w:tr w:rsidR="000C63AE" w:rsidRPr="00774E93" w14:paraId="0C6317C7" w14:textId="77777777" w:rsidTr="00883158">
      <w:tc>
        <w:tcPr>
          <w:tcW w:w="1919" w:type="dxa"/>
          <w:tcBorders>
            <w:bottom w:val="thickThinMediumGap" w:sz="24" w:space="0" w:color="0076BD"/>
          </w:tcBorders>
        </w:tcPr>
        <w:p w14:paraId="57B612C3" w14:textId="77777777" w:rsidR="000C63AE" w:rsidRPr="00774E93" w:rsidRDefault="000C63AE" w:rsidP="00CE58C5">
          <w:pPr>
            <w:pStyle w:val="Header"/>
            <w:ind w:left="-98"/>
            <w:jc w:val="both"/>
            <w:rPr>
              <w:color w:val="4072C4"/>
              <w:lang w:val="en-US"/>
            </w:rPr>
          </w:pPr>
          <w:r w:rsidRPr="00792197">
            <w:rPr>
              <w:color w:val="4072C4"/>
              <w:sz w:val="18"/>
              <w:szCs w:val="18"/>
              <w:lang w:val="en-US"/>
            </w:rPr>
            <w:t xml:space="preserve"> </w:t>
          </w:r>
          <w:r w:rsidRPr="00774E93">
            <w:rPr>
              <w:noProof/>
              <w:color w:val="4072C4"/>
              <w:lang w:val="en-US" w:eastAsia="zh-CN"/>
            </w:rPr>
            <w:drawing>
              <wp:inline distT="0" distB="0" distL="0" distR="0" wp14:anchorId="2C730B7C" wp14:editId="548C6FC2">
                <wp:extent cx="1143771" cy="828881"/>
                <wp:effectExtent l="0" t="0" r="0" b="0"/>
                <wp:docPr id="62" name="Picture 6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767" t="16907" b="15528"/>
                        <a:stretch/>
                      </pic:blipFill>
                      <pic:spPr bwMode="auto">
                        <a:xfrm>
                          <a:off x="0" y="0"/>
                          <a:ext cx="1143771" cy="8288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sdt>
        <w:sdtPr>
          <w:rPr>
            <w:rFonts w:ascii="Times New Roman" w:hAnsi="Times New Roman" w:cs="Times New Roman"/>
            <w:color w:val="0072BC"/>
            <w:lang w:val="en-US"/>
          </w:rPr>
          <w:id w:val="87424208"/>
          <w:lock w:val="sdtContentLocked"/>
          <w:showingPlcHdr/>
          <w:text/>
        </w:sdtPr>
        <w:sdtEndPr/>
        <w:sdtContent>
          <w:tc>
            <w:tcPr>
              <w:tcW w:w="6020" w:type="dxa"/>
              <w:tcBorders>
                <w:bottom w:val="thickThinMediumGap" w:sz="24" w:space="0" w:color="0076BD"/>
              </w:tcBorders>
              <w:vAlign w:val="center"/>
            </w:tcPr>
            <w:p w14:paraId="7EFAB0D5" w14:textId="77777777" w:rsidR="000C63AE" w:rsidRPr="00902CFE" w:rsidRDefault="000C63AE" w:rsidP="007C1F28">
              <w:pPr>
                <w:pStyle w:val="Header"/>
                <w:spacing w:before="80" w:after="80"/>
                <w:jc w:val="center"/>
                <w:rPr>
                  <w:rFonts w:ascii="Times New Roman" w:hAnsi="Times New Roman" w:cs="Times New Roman"/>
                  <w:color w:val="0072BC"/>
                  <w:w w:val="90"/>
                  <w:lang w:val="en-US"/>
                </w:rPr>
              </w:pPr>
              <w:r w:rsidRPr="00902CFE">
                <w:rPr>
                  <w:rFonts w:ascii="Times New Roman" w:hAnsi="Times New Roman" w:cs="Times New Roman"/>
                  <w:color w:val="0072BC"/>
                  <w:w w:val="90"/>
                  <w:lang w:val="en-US"/>
                </w:rPr>
                <w:t>TỔNG CỤC TIÊU CHUẨN ĐO LƯỜNG CHẤT LƯỢNG</w:t>
              </w:r>
            </w:p>
            <w:p w14:paraId="725ECE17" w14:textId="77777777" w:rsidR="000C63AE" w:rsidRPr="00902CFE" w:rsidRDefault="000C63AE" w:rsidP="007C1F28">
              <w:pPr>
                <w:pStyle w:val="Header"/>
                <w:spacing w:before="80" w:after="80"/>
                <w:jc w:val="center"/>
                <w:rPr>
                  <w:rFonts w:ascii="Times New Roman" w:hAnsi="Times New Roman" w:cs="Times New Roman"/>
                  <w:color w:val="0072BC"/>
                  <w:w w:val="90"/>
                  <w:sz w:val="20"/>
                  <w:szCs w:val="20"/>
                  <w:lang w:val="en-US"/>
                </w:rPr>
              </w:pPr>
              <w:r w:rsidRPr="00902CFE">
                <w:rPr>
                  <w:rFonts w:ascii="Times New Roman" w:hAnsi="Times New Roman" w:cs="Times New Roman"/>
                  <w:color w:val="0072BC"/>
                  <w:w w:val="90"/>
                  <w:sz w:val="20"/>
                  <w:szCs w:val="20"/>
                  <w:lang w:val="en-US"/>
                </w:rPr>
                <w:t>DIRECTORATE FOR STANDARDS, METROLOGY AND QUALITY</w:t>
              </w:r>
            </w:p>
            <w:p w14:paraId="3A154C28" w14:textId="77777777" w:rsidR="000C63AE" w:rsidRPr="00902CFE" w:rsidRDefault="000C63AE" w:rsidP="007C1F28">
              <w:pPr>
                <w:pStyle w:val="Header"/>
                <w:spacing w:before="80" w:after="80"/>
                <w:ind w:left="-107" w:right="-109"/>
                <w:jc w:val="center"/>
                <w:rPr>
                  <w:rFonts w:ascii="Times New Roman Bold" w:hAnsi="Times New Roman Bold" w:cs="Times New Roman"/>
                  <w:b/>
                  <w:bCs/>
                  <w:color w:val="0072BC"/>
                  <w:w w:val="85"/>
                  <w:lang w:val="en-US"/>
                </w:rPr>
              </w:pPr>
              <w:r w:rsidRPr="00902CFE">
                <w:rPr>
                  <w:rFonts w:ascii="Times New Roman Bold" w:hAnsi="Times New Roman Bold" w:cs="Times New Roman"/>
                  <w:b/>
                  <w:bCs/>
                  <w:color w:val="0072BC"/>
                  <w:w w:val="85"/>
                  <w:lang w:val="en-US"/>
                </w:rPr>
                <w:t>TRUNG TÂM KỸ THUẬT TIÊU CH</w:t>
              </w:r>
              <w:r>
                <w:rPr>
                  <w:rFonts w:ascii="Times New Roman Bold" w:hAnsi="Times New Roman Bold" w:cs="Times New Roman"/>
                  <w:b/>
                  <w:bCs/>
                  <w:color w:val="0072BC"/>
                  <w:w w:val="85"/>
                  <w:lang w:val="en-US"/>
                </w:rPr>
                <w:t>U</w:t>
              </w:r>
              <w:r w:rsidRPr="00902CFE">
                <w:rPr>
                  <w:rFonts w:ascii="Times New Roman Bold" w:hAnsi="Times New Roman Bold" w:cs="Times New Roman"/>
                  <w:b/>
                  <w:bCs/>
                  <w:color w:val="0072BC"/>
                  <w:w w:val="85"/>
                  <w:lang w:val="en-US"/>
                </w:rPr>
                <w:t>ẨN ĐO LƯỜNG CHẤT LƯỢNG 3</w:t>
              </w:r>
            </w:p>
            <w:p w14:paraId="5E17617D" w14:textId="77777777" w:rsidR="000C63AE" w:rsidRPr="00902CFE" w:rsidRDefault="000C63AE" w:rsidP="007C1F28">
              <w:pPr>
                <w:pStyle w:val="Header"/>
                <w:spacing w:before="80" w:after="80"/>
                <w:jc w:val="center"/>
                <w:rPr>
                  <w:rFonts w:ascii="Times New Roman" w:hAnsi="Times New Roman" w:cs="Times New Roman"/>
                  <w:color w:val="0072BC"/>
                  <w:lang w:val="en-US"/>
                </w:rPr>
              </w:pPr>
              <w:r w:rsidRPr="00902CFE">
                <w:rPr>
                  <w:rFonts w:ascii="Times New Roman" w:hAnsi="Times New Roman" w:cs="Times New Roman"/>
                  <w:b/>
                  <w:bCs/>
                  <w:color w:val="0072BC"/>
                  <w:w w:val="90"/>
                  <w:lang w:val="en-US"/>
                </w:rPr>
                <w:t>QUALITY ASSURANCE AND TESTING CENTER 3</w:t>
              </w:r>
            </w:p>
          </w:tc>
        </w:sdtContent>
      </w:sdt>
      <w:sdt>
        <w:sdtPr>
          <w:rPr>
            <w:rFonts w:ascii="Times New Roman" w:hAnsi="Times New Roman" w:cs="Times New Roman"/>
            <w:color w:val="0072BC"/>
            <w:lang w:val="en-US"/>
          </w:rPr>
          <w:id w:val="358014920"/>
          <w:lock w:val="sdtContentLocked"/>
          <w:showingPlcHdr/>
          <w:text/>
        </w:sdtPr>
        <w:sdtEndPr/>
        <w:sdtContent>
          <w:tc>
            <w:tcPr>
              <w:tcW w:w="3381" w:type="dxa"/>
              <w:tcBorders>
                <w:bottom w:val="thickThinMediumGap" w:sz="24" w:space="0" w:color="0076BD"/>
              </w:tcBorders>
            </w:tcPr>
            <w:p w14:paraId="4203D2C6" w14:textId="77777777" w:rsidR="000C63AE" w:rsidRPr="00902CFE" w:rsidRDefault="000C63AE" w:rsidP="007C1F28">
              <w:pPr>
                <w:pStyle w:val="Header"/>
                <w:ind w:right="-108"/>
                <w:rPr>
                  <w:rFonts w:ascii="Times New Roman" w:hAnsi="Times New Roman" w:cs="Times New Roman"/>
                  <w:b/>
                  <w:bCs/>
                  <w:color w:val="0072BC"/>
                  <w:sz w:val="16"/>
                  <w:szCs w:val="16"/>
                  <w:lang w:val="en-US"/>
                </w:rPr>
              </w:pPr>
              <w:r w:rsidRPr="00902CFE">
                <w:rPr>
                  <w:rFonts w:ascii="Times New Roman" w:hAnsi="Times New Roman" w:cs="Times New Roman"/>
                  <w:b/>
                  <w:bCs/>
                  <w:color w:val="0072BC"/>
                  <w:sz w:val="16"/>
                  <w:szCs w:val="16"/>
                  <w:lang w:val="en-US"/>
                </w:rPr>
                <w:t>Trụ sở chính / Head office</w:t>
              </w:r>
            </w:p>
            <w:p w14:paraId="27B9D205" w14:textId="77777777" w:rsidR="000C63AE" w:rsidRPr="00902CFE" w:rsidRDefault="000C63AE" w:rsidP="007C1F28">
              <w:pPr>
                <w:pStyle w:val="Header"/>
                <w:ind w:right="-108"/>
                <w:rPr>
                  <w:rFonts w:ascii="Times New Roman" w:hAnsi="Times New Roman" w:cs="Times New Roman"/>
                  <w:color w:val="0072BC"/>
                  <w:sz w:val="16"/>
                  <w:szCs w:val="16"/>
                  <w:lang w:val="en-US"/>
                </w:rPr>
              </w:pPr>
              <w:r w:rsidRPr="00902CFE">
                <w:rPr>
                  <w:rFonts w:ascii="Times New Roman" w:hAnsi="Times New Roman" w:cs="Times New Roman"/>
                  <w:color w:val="0072BC"/>
                  <w:sz w:val="16"/>
                  <w:szCs w:val="16"/>
                  <w:lang w:val="en-US"/>
                </w:rPr>
                <w:t>49 Pasteur, Quận 1, Tp</w:t>
              </w:r>
              <w:r>
                <w:rPr>
                  <w:rFonts w:ascii="Times New Roman" w:hAnsi="Times New Roman" w:cs="Times New Roman"/>
                  <w:color w:val="0072BC"/>
                  <w:sz w:val="16"/>
                  <w:szCs w:val="16"/>
                  <w:lang w:val="en-US"/>
                </w:rPr>
                <w:t>.</w:t>
              </w:r>
              <w:r w:rsidRPr="00902CFE">
                <w:rPr>
                  <w:rFonts w:ascii="Times New Roman" w:hAnsi="Times New Roman" w:cs="Times New Roman"/>
                  <w:color w:val="0072BC"/>
                  <w:sz w:val="16"/>
                  <w:szCs w:val="16"/>
                  <w:lang w:val="en-US"/>
                </w:rPr>
                <w:t xml:space="preserve"> Hồ Chí Minh, Việt Nam</w:t>
              </w:r>
            </w:p>
            <w:p w14:paraId="1EBAC65C" w14:textId="77777777" w:rsidR="000C63AE" w:rsidRPr="00902CFE" w:rsidRDefault="000C63AE" w:rsidP="007C1F28">
              <w:pPr>
                <w:pStyle w:val="Header"/>
                <w:ind w:right="-108"/>
                <w:rPr>
                  <w:rFonts w:ascii="Times New Roman" w:hAnsi="Times New Roman" w:cs="Times New Roman"/>
                  <w:color w:val="0072BC"/>
                  <w:sz w:val="16"/>
                  <w:szCs w:val="16"/>
                  <w:lang w:val="en-US"/>
                </w:rPr>
              </w:pPr>
              <w:r w:rsidRPr="00902CFE">
                <w:rPr>
                  <w:rFonts w:ascii="Times New Roman" w:hAnsi="Times New Roman" w:cs="Times New Roman"/>
                  <w:color w:val="0072BC"/>
                  <w:sz w:val="16"/>
                  <w:szCs w:val="16"/>
                  <w:lang w:val="en-US"/>
                </w:rPr>
                <w:t>Tel: (84-28) 3829 4274, Fax: (84-28) 3829 3012</w:t>
              </w:r>
            </w:p>
            <w:p w14:paraId="7E588844" w14:textId="77777777" w:rsidR="000C63AE" w:rsidRPr="00902CFE" w:rsidRDefault="000C63AE" w:rsidP="007C1F28">
              <w:pPr>
                <w:pStyle w:val="Header"/>
                <w:ind w:right="-108"/>
                <w:rPr>
                  <w:rFonts w:ascii="Times New Roman" w:hAnsi="Times New Roman" w:cs="Times New Roman"/>
                  <w:color w:val="0072BC"/>
                  <w:sz w:val="16"/>
                  <w:szCs w:val="16"/>
                  <w:lang w:val="en-US"/>
                </w:rPr>
              </w:pPr>
              <w:r w:rsidRPr="00902CFE">
                <w:rPr>
                  <w:rFonts w:ascii="Times New Roman" w:hAnsi="Times New Roman" w:cs="Times New Roman"/>
                  <w:color w:val="0072BC"/>
                  <w:sz w:val="16"/>
                  <w:szCs w:val="16"/>
                  <w:lang w:val="en-US"/>
                </w:rPr>
                <w:t>E-mail: info@quatest3.com.vn</w:t>
              </w:r>
            </w:p>
            <w:p w14:paraId="25709888" w14:textId="77777777" w:rsidR="000C63AE" w:rsidRPr="00902CFE" w:rsidRDefault="000C63AE" w:rsidP="007C1F28">
              <w:pPr>
                <w:pStyle w:val="Header"/>
                <w:ind w:right="-108"/>
                <w:rPr>
                  <w:rFonts w:ascii="Times New Roman" w:hAnsi="Times New Roman" w:cs="Times New Roman"/>
                  <w:color w:val="0072BC"/>
                  <w:sz w:val="16"/>
                  <w:szCs w:val="16"/>
                  <w:lang w:val="en-US"/>
                </w:rPr>
              </w:pPr>
              <w:r w:rsidRPr="00902CFE">
                <w:rPr>
                  <w:rFonts w:ascii="Times New Roman" w:hAnsi="Times New Roman" w:cs="Times New Roman"/>
                  <w:color w:val="0072BC"/>
                  <w:sz w:val="16"/>
                  <w:szCs w:val="16"/>
                  <w:lang w:val="en-US"/>
                </w:rPr>
                <w:t>Website: www.quatest3.com.vn</w:t>
              </w:r>
            </w:p>
            <w:p w14:paraId="6B986EBF" w14:textId="77777777" w:rsidR="000C63AE" w:rsidRPr="00902CFE" w:rsidRDefault="000C63AE" w:rsidP="007C1F28">
              <w:pPr>
                <w:pStyle w:val="Header"/>
                <w:ind w:right="-108"/>
                <w:rPr>
                  <w:rFonts w:ascii="Times New Roman" w:hAnsi="Times New Roman" w:cs="Times New Roman"/>
                  <w:b/>
                  <w:bCs/>
                  <w:color w:val="0072BC"/>
                  <w:sz w:val="16"/>
                  <w:szCs w:val="16"/>
                  <w:lang w:val="en-US"/>
                </w:rPr>
              </w:pPr>
              <w:r w:rsidRPr="00902CFE">
                <w:rPr>
                  <w:rFonts w:ascii="Times New Roman" w:hAnsi="Times New Roman" w:cs="Times New Roman"/>
                  <w:b/>
                  <w:bCs/>
                  <w:color w:val="0072BC"/>
                  <w:sz w:val="16"/>
                  <w:szCs w:val="16"/>
                  <w:lang w:val="en-US"/>
                </w:rPr>
                <w:t>Khu thí nghiệm / Testing Complex</w:t>
              </w:r>
            </w:p>
            <w:p w14:paraId="51DD9151" w14:textId="77777777" w:rsidR="000C63AE" w:rsidRPr="00902CFE" w:rsidRDefault="000C63AE" w:rsidP="007C1F28">
              <w:pPr>
                <w:pStyle w:val="Header"/>
                <w:ind w:right="-108"/>
                <w:rPr>
                  <w:rFonts w:ascii="Times New Roman" w:hAnsi="Times New Roman" w:cs="Times New Roman"/>
                  <w:color w:val="0072BC"/>
                  <w:w w:val="90"/>
                  <w:sz w:val="16"/>
                  <w:szCs w:val="16"/>
                  <w:lang w:val="en-US"/>
                </w:rPr>
              </w:pPr>
              <w:r w:rsidRPr="00902CFE">
                <w:rPr>
                  <w:rFonts w:ascii="Times New Roman" w:hAnsi="Times New Roman" w:cs="Times New Roman"/>
                  <w:color w:val="0072BC"/>
                  <w:w w:val="90"/>
                  <w:sz w:val="16"/>
                  <w:szCs w:val="16"/>
                  <w:lang w:val="en-US"/>
                </w:rPr>
                <w:t>Số 7 đường số 1, KCN Biên Hòa 1, Đồng Nai</w:t>
              </w:r>
            </w:p>
            <w:p w14:paraId="3C1CBB0D" w14:textId="77777777" w:rsidR="000C63AE" w:rsidRPr="00902CFE" w:rsidRDefault="000C63AE" w:rsidP="007C1F28">
              <w:pPr>
                <w:pStyle w:val="Header"/>
                <w:ind w:right="-108"/>
                <w:rPr>
                  <w:rFonts w:ascii="Times New Roman" w:hAnsi="Times New Roman" w:cs="Times New Roman"/>
                  <w:color w:val="0072BC"/>
                  <w:w w:val="90"/>
                  <w:sz w:val="16"/>
                  <w:szCs w:val="16"/>
                  <w:lang w:val="en-US"/>
                </w:rPr>
              </w:pPr>
              <w:r w:rsidRPr="00902CFE">
                <w:rPr>
                  <w:rFonts w:ascii="Times New Roman" w:hAnsi="Times New Roman" w:cs="Times New Roman"/>
                  <w:color w:val="0072BC"/>
                  <w:w w:val="90"/>
                  <w:sz w:val="16"/>
                  <w:szCs w:val="16"/>
                  <w:lang w:val="en-US"/>
                </w:rPr>
                <w:t xml:space="preserve">Lô </w:t>
              </w:r>
              <w:r>
                <w:rPr>
                  <w:rFonts w:ascii="Times New Roman" w:hAnsi="Times New Roman" w:cs="Times New Roman"/>
                  <w:color w:val="0072BC"/>
                  <w:w w:val="90"/>
                  <w:sz w:val="16"/>
                  <w:szCs w:val="16"/>
                  <w:lang w:val="en-US"/>
                </w:rPr>
                <w:t>C</w:t>
              </w:r>
              <w:r w:rsidRPr="00902CFE">
                <w:rPr>
                  <w:rFonts w:ascii="Times New Roman" w:hAnsi="Times New Roman" w:cs="Times New Roman"/>
                  <w:color w:val="0072BC"/>
                  <w:w w:val="90"/>
                  <w:sz w:val="16"/>
                  <w:szCs w:val="16"/>
                  <w:lang w:val="en-US"/>
                </w:rPr>
                <w:t>5 đường K1, KCN Cát Lái, Tp. Thủ Đức, Tp.HCM</w:t>
              </w:r>
            </w:p>
            <w:p w14:paraId="3540A768" w14:textId="77777777" w:rsidR="000C63AE" w:rsidRPr="00902CFE" w:rsidRDefault="000C63AE" w:rsidP="007C1F28">
              <w:pPr>
                <w:pStyle w:val="Header"/>
                <w:ind w:right="-108"/>
                <w:rPr>
                  <w:rFonts w:ascii="Times New Roman" w:hAnsi="Times New Roman" w:cs="Times New Roman"/>
                  <w:color w:val="0072BC"/>
                  <w:lang w:val="en-US"/>
                </w:rPr>
              </w:pPr>
              <w:r w:rsidRPr="00902CFE">
                <w:rPr>
                  <w:rFonts w:ascii="Times New Roman" w:hAnsi="Times New Roman" w:cs="Times New Roman"/>
                  <w:color w:val="0072BC"/>
                  <w:w w:val="90"/>
                  <w:sz w:val="16"/>
                  <w:szCs w:val="16"/>
                  <w:lang w:val="en-US"/>
                </w:rPr>
                <w:t>64 Lê Hồng Phong, Phường 2, Q.5, TP Hồ Chí Minh</w:t>
              </w:r>
            </w:p>
          </w:tc>
        </w:sdtContent>
      </w:sdt>
    </w:tr>
  </w:tbl>
  <w:p w14:paraId="5093DC59" w14:textId="77777777" w:rsidR="000C63AE" w:rsidRPr="00A64D7D" w:rsidRDefault="000C63AE" w:rsidP="00A64D7D">
    <w:pPr>
      <w:pStyle w:val="Header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A7E43"/>
    <w:multiLevelType w:val="hybridMultilevel"/>
    <w:tmpl w:val="2A44FCA2"/>
    <w:lvl w:ilvl="0" w:tplc="AE14A18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b w:val="0"/>
        <w:i w:val="0"/>
        <w:sz w:val="26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5EB2E47"/>
    <w:multiLevelType w:val="hybridMultilevel"/>
    <w:tmpl w:val="E52C5A14"/>
    <w:lvl w:ilvl="0" w:tplc="04FEEC8A">
      <w:start w:val="1"/>
      <w:numFmt w:val="decimal"/>
      <w:lvlText w:val="%1."/>
      <w:lvlJc w:val="left"/>
      <w:pPr>
        <w:ind w:left="1287" w:hanging="360"/>
      </w:pPr>
      <w:rPr>
        <w:b w:val="0"/>
        <w:sz w:val="26"/>
        <w:szCs w:val="26"/>
      </w:rPr>
    </w:lvl>
    <w:lvl w:ilvl="1" w:tplc="04090019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3B0A3FA3"/>
    <w:multiLevelType w:val="hybridMultilevel"/>
    <w:tmpl w:val="B12A1B82"/>
    <w:lvl w:ilvl="0" w:tplc="C054D6FA">
      <w:start w:val="1"/>
      <w:numFmt w:val="upperLetter"/>
      <w:pStyle w:val="Heading1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260074"/>
    <w:multiLevelType w:val="hybridMultilevel"/>
    <w:tmpl w:val="55D8C25C"/>
    <w:lvl w:ilvl="0" w:tplc="E988BE18"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 w15:restartNumberingAfterBreak="0">
    <w:nsid w:val="6CB22CAB"/>
    <w:multiLevelType w:val="hybridMultilevel"/>
    <w:tmpl w:val="468CEA3C"/>
    <w:lvl w:ilvl="0" w:tplc="1FEE7858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5" w15:restartNumberingAfterBreak="0">
    <w:nsid w:val="71CB5647"/>
    <w:multiLevelType w:val="hybridMultilevel"/>
    <w:tmpl w:val="E52C5A14"/>
    <w:lvl w:ilvl="0" w:tplc="04FEEC8A">
      <w:start w:val="1"/>
      <w:numFmt w:val="decimal"/>
      <w:lvlText w:val="%1."/>
      <w:lvlJc w:val="left"/>
      <w:pPr>
        <w:ind w:left="1287" w:hanging="360"/>
      </w:pPr>
      <w:rPr>
        <w:b w:val="0"/>
        <w:sz w:val="26"/>
        <w:szCs w:val="26"/>
      </w:rPr>
    </w:lvl>
    <w:lvl w:ilvl="1" w:tplc="04090019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3CA698D"/>
    <w:multiLevelType w:val="hybridMultilevel"/>
    <w:tmpl w:val="24B4919A"/>
    <w:lvl w:ilvl="0" w:tplc="2E68C542">
      <w:start w:val="4"/>
      <w:numFmt w:val="bullet"/>
      <w:lvlText w:val=""/>
      <w:lvlJc w:val="left"/>
      <w:pPr>
        <w:ind w:left="644" w:hanging="360"/>
      </w:pPr>
      <w:rPr>
        <w:rFonts w:ascii="Symbol" w:eastAsiaTheme="minorHAnsi" w:hAnsi="Symbol" w:cstheme="minorBidi" w:hint="default"/>
      </w:rPr>
    </w:lvl>
    <w:lvl w:ilvl="1" w:tplc="042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75715030"/>
    <w:multiLevelType w:val="hybridMultilevel"/>
    <w:tmpl w:val="F5AA275E"/>
    <w:lvl w:ilvl="0" w:tplc="0C8252AE">
      <w:start w:val="1"/>
      <w:numFmt w:val="decimal"/>
      <w:lvlText w:val="%1"/>
      <w:lvlJc w:val="center"/>
      <w:pPr>
        <w:ind w:left="1440" w:hanging="360"/>
      </w:pPr>
      <w:rPr>
        <w:rFonts w:hint="default"/>
        <w:b w:val="0"/>
      </w:rPr>
    </w:lvl>
    <w:lvl w:ilvl="1" w:tplc="48090019" w:tentative="1">
      <w:start w:val="1"/>
      <w:numFmt w:val="lowerLetter"/>
      <w:lvlText w:val="%2."/>
      <w:lvlJc w:val="left"/>
      <w:pPr>
        <w:ind w:left="2160" w:hanging="360"/>
      </w:pPr>
    </w:lvl>
    <w:lvl w:ilvl="2" w:tplc="4809001B" w:tentative="1">
      <w:start w:val="1"/>
      <w:numFmt w:val="lowerRoman"/>
      <w:lvlText w:val="%3."/>
      <w:lvlJc w:val="right"/>
      <w:pPr>
        <w:ind w:left="2880" w:hanging="180"/>
      </w:pPr>
    </w:lvl>
    <w:lvl w:ilvl="3" w:tplc="4809000F" w:tentative="1">
      <w:start w:val="1"/>
      <w:numFmt w:val="decimal"/>
      <w:lvlText w:val="%4."/>
      <w:lvlJc w:val="left"/>
      <w:pPr>
        <w:ind w:left="3600" w:hanging="360"/>
      </w:pPr>
    </w:lvl>
    <w:lvl w:ilvl="4" w:tplc="48090019" w:tentative="1">
      <w:start w:val="1"/>
      <w:numFmt w:val="lowerLetter"/>
      <w:lvlText w:val="%5."/>
      <w:lvlJc w:val="left"/>
      <w:pPr>
        <w:ind w:left="4320" w:hanging="360"/>
      </w:pPr>
    </w:lvl>
    <w:lvl w:ilvl="5" w:tplc="4809001B" w:tentative="1">
      <w:start w:val="1"/>
      <w:numFmt w:val="lowerRoman"/>
      <w:lvlText w:val="%6."/>
      <w:lvlJc w:val="right"/>
      <w:pPr>
        <w:ind w:left="5040" w:hanging="180"/>
      </w:pPr>
    </w:lvl>
    <w:lvl w:ilvl="6" w:tplc="4809000F" w:tentative="1">
      <w:start w:val="1"/>
      <w:numFmt w:val="decimal"/>
      <w:lvlText w:val="%7."/>
      <w:lvlJc w:val="left"/>
      <w:pPr>
        <w:ind w:left="5760" w:hanging="360"/>
      </w:pPr>
    </w:lvl>
    <w:lvl w:ilvl="7" w:tplc="48090019" w:tentative="1">
      <w:start w:val="1"/>
      <w:numFmt w:val="lowerLetter"/>
      <w:lvlText w:val="%8."/>
      <w:lvlJc w:val="left"/>
      <w:pPr>
        <w:ind w:left="6480" w:hanging="360"/>
      </w:pPr>
    </w:lvl>
    <w:lvl w:ilvl="8" w:tplc="48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026102578">
    <w:abstractNumId w:val="1"/>
  </w:num>
  <w:num w:numId="2" w16cid:durableId="1443378734">
    <w:abstractNumId w:val="3"/>
  </w:num>
  <w:num w:numId="3" w16cid:durableId="1119689709">
    <w:abstractNumId w:val="5"/>
  </w:num>
  <w:num w:numId="4" w16cid:durableId="1172912250">
    <w:abstractNumId w:val="6"/>
  </w:num>
  <w:num w:numId="5" w16cid:durableId="1416122325">
    <w:abstractNumId w:val="4"/>
  </w:num>
  <w:num w:numId="6" w16cid:durableId="1764036366">
    <w:abstractNumId w:val="0"/>
  </w:num>
  <w:num w:numId="7" w16cid:durableId="1816331608">
    <w:abstractNumId w:val="2"/>
  </w:num>
  <w:num w:numId="8" w16cid:durableId="19871126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44C6"/>
    <w:rsid w:val="00000056"/>
    <w:rsid w:val="0007654C"/>
    <w:rsid w:val="000A1722"/>
    <w:rsid w:val="000C63AE"/>
    <w:rsid w:val="000C6872"/>
    <w:rsid w:val="00195EEB"/>
    <w:rsid w:val="001A40DB"/>
    <w:rsid w:val="001E77A9"/>
    <w:rsid w:val="0022740A"/>
    <w:rsid w:val="002463E5"/>
    <w:rsid w:val="00377B88"/>
    <w:rsid w:val="003A1921"/>
    <w:rsid w:val="003D6C95"/>
    <w:rsid w:val="003E2AF2"/>
    <w:rsid w:val="00433FD5"/>
    <w:rsid w:val="00482029"/>
    <w:rsid w:val="004D76D4"/>
    <w:rsid w:val="005D5FFC"/>
    <w:rsid w:val="006044C6"/>
    <w:rsid w:val="0069304F"/>
    <w:rsid w:val="006A409C"/>
    <w:rsid w:val="006B7D91"/>
    <w:rsid w:val="006C7234"/>
    <w:rsid w:val="006D2540"/>
    <w:rsid w:val="006F2BAD"/>
    <w:rsid w:val="0074696E"/>
    <w:rsid w:val="00774E93"/>
    <w:rsid w:val="0078137C"/>
    <w:rsid w:val="00792197"/>
    <w:rsid w:val="007C1F28"/>
    <w:rsid w:val="008224D8"/>
    <w:rsid w:val="00883158"/>
    <w:rsid w:val="008A3C77"/>
    <w:rsid w:val="00902CFE"/>
    <w:rsid w:val="00940450"/>
    <w:rsid w:val="009932AF"/>
    <w:rsid w:val="00A56EB9"/>
    <w:rsid w:val="00A64D7D"/>
    <w:rsid w:val="00AB247A"/>
    <w:rsid w:val="00AE681E"/>
    <w:rsid w:val="00AF0D05"/>
    <w:rsid w:val="00AF5E69"/>
    <w:rsid w:val="00B04A09"/>
    <w:rsid w:val="00B473D3"/>
    <w:rsid w:val="00B820B6"/>
    <w:rsid w:val="00BA5454"/>
    <w:rsid w:val="00BC2632"/>
    <w:rsid w:val="00C52875"/>
    <w:rsid w:val="00CE58C5"/>
    <w:rsid w:val="00D01CEE"/>
    <w:rsid w:val="00D2296B"/>
    <w:rsid w:val="00D22E2C"/>
    <w:rsid w:val="00D8413E"/>
    <w:rsid w:val="00D84719"/>
    <w:rsid w:val="00DB76AC"/>
    <w:rsid w:val="00DD684C"/>
    <w:rsid w:val="00E6012B"/>
    <w:rsid w:val="00E7536B"/>
    <w:rsid w:val="00E76B78"/>
    <w:rsid w:val="00F122F0"/>
    <w:rsid w:val="00FE7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,"/>
  <w14:docId w14:val="1574C260"/>
  <w15:chartTrackingRefBased/>
  <w15:docId w15:val="{71C2C010-0BCF-49FE-BF6C-908A2408C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4D7D"/>
  </w:style>
  <w:style w:type="paragraph" w:styleId="Heading1">
    <w:name w:val="heading 1"/>
    <w:basedOn w:val="ListParagraph"/>
    <w:next w:val="Normal"/>
    <w:link w:val="Heading1Char"/>
    <w:uiPriority w:val="9"/>
    <w:qFormat/>
    <w:rsid w:val="00B820B6"/>
    <w:pPr>
      <w:numPr>
        <w:numId w:val="7"/>
      </w:numPr>
      <w:tabs>
        <w:tab w:val="left" w:pos="360"/>
      </w:tabs>
      <w:spacing w:before="240" w:after="0" w:line="312" w:lineRule="auto"/>
      <w:ind w:left="360"/>
      <w:outlineLvl w:val="0"/>
    </w:pPr>
    <w:rPr>
      <w:rFonts w:ascii="Times New Roman" w:eastAsia="Arial" w:hAnsi="Times New Roman" w:cs="Times New Roman"/>
      <w:b/>
      <w:color w:val="0072BC"/>
      <w:sz w:val="24"/>
      <w:szCs w:val="24"/>
      <w:lang w:val="en-US"/>
    </w:rPr>
  </w:style>
  <w:style w:type="paragraph" w:styleId="Heading2">
    <w:name w:val="heading 2"/>
    <w:basedOn w:val="Normal"/>
    <w:next w:val="Normal"/>
    <w:link w:val="Heading2Char"/>
    <w:qFormat/>
    <w:rsid w:val="006044C6"/>
    <w:pPr>
      <w:keepNext/>
      <w:tabs>
        <w:tab w:val="left" w:pos="567"/>
        <w:tab w:val="right" w:pos="3969"/>
      </w:tabs>
      <w:spacing w:after="0" w:line="240" w:lineRule="auto"/>
      <w:jc w:val="center"/>
      <w:outlineLvl w:val="1"/>
    </w:pPr>
    <w:rPr>
      <w:rFonts w:ascii="VNI-Helve-Condense" w:eastAsia="Times New Roman" w:hAnsi="VNI-Helve-Condense" w:cs="Times New Roman"/>
      <w:b/>
      <w:szCs w:val="20"/>
      <w:lang w:val="en-US"/>
    </w:rPr>
  </w:style>
  <w:style w:type="paragraph" w:styleId="Heading7">
    <w:name w:val="heading 7"/>
    <w:basedOn w:val="Normal"/>
    <w:next w:val="Normal"/>
    <w:link w:val="Heading7Char"/>
    <w:qFormat/>
    <w:rsid w:val="006044C6"/>
    <w:pPr>
      <w:keepNext/>
      <w:tabs>
        <w:tab w:val="center" w:pos="7371"/>
      </w:tabs>
      <w:spacing w:after="0" w:line="240" w:lineRule="auto"/>
      <w:jc w:val="both"/>
      <w:outlineLvl w:val="6"/>
    </w:pPr>
    <w:rPr>
      <w:rFonts w:ascii=".VnTimeH" w:eastAsia="Times New Roman" w:hAnsi=".VnTimeH" w:cs="Times New Roman"/>
      <w:b/>
      <w:sz w:val="24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00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0056"/>
  </w:style>
  <w:style w:type="paragraph" w:styleId="Footer">
    <w:name w:val="footer"/>
    <w:basedOn w:val="Normal"/>
    <w:link w:val="FooterChar"/>
    <w:uiPriority w:val="99"/>
    <w:unhideWhenUsed/>
    <w:rsid w:val="000000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0056"/>
  </w:style>
  <w:style w:type="table" w:styleId="TableGrid">
    <w:name w:val="Table Grid"/>
    <w:basedOn w:val="TableNormal"/>
    <w:uiPriority w:val="39"/>
    <w:rsid w:val="000000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33FD5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33FD5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7C1F28"/>
    <w:rPr>
      <w:color w:val="808080"/>
    </w:rPr>
  </w:style>
  <w:style w:type="character" w:customStyle="1" w:styleId="Heading2Char">
    <w:name w:val="Heading 2 Char"/>
    <w:basedOn w:val="DefaultParagraphFont"/>
    <w:link w:val="Heading2"/>
    <w:rsid w:val="006044C6"/>
    <w:rPr>
      <w:rFonts w:ascii="VNI-Helve-Condense" w:eastAsia="Times New Roman" w:hAnsi="VNI-Helve-Condense" w:cs="Times New Roman"/>
      <w:b/>
      <w:szCs w:val="20"/>
      <w:lang w:val="en-US"/>
    </w:rPr>
  </w:style>
  <w:style w:type="character" w:customStyle="1" w:styleId="Heading7Char">
    <w:name w:val="Heading 7 Char"/>
    <w:basedOn w:val="DefaultParagraphFont"/>
    <w:link w:val="Heading7"/>
    <w:rsid w:val="006044C6"/>
    <w:rPr>
      <w:rFonts w:ascii=".VnTimeH" w:eastAsia="Times New Roman" w:hAnsi=".VnTimeH" w:cs="Times New Roman"/>
      <w:b/>
      <w:sz w:val="24"/>
      <w:szCs w:val="20"/>
      <w:lang w:val="en-US"/>
    </w:rPr>
  </w:style>
  <w:style w:type="paragraph" w:styleId="BodyTextIndent2">
    <w:name w:val="Body Text Indent 2"/>
    <w:basedOn w:val="Normal"/>
    <w:link w:val="BodyTextIndent2Char"/>
    <w:rsid w:val="006044C6"/>
    <w:pPr>
      <w:spacing w:after="0" w:line="240" w:lineRule="auto"/>
      <w:ind w:left="360"/>
      <w:jc w:val="both"/>
    </w:pPr>
    <w:rPr>
      <w:rFonts w:ascii="VNI-Times" w:eastAsia="Times New Roman" w:hAnsi="VNI-Times" w:cs="Times New Roman"/>
      <w:sz w:val="24"/>
      <w:szCs w:val="20"/>
      <w:lang w:val="en-US"/>
    </w:rPr>
  </w:style>
  <w:style w:type="character" w:customStyle="1" w:styleId="BodyTextIndent2Char">
    <w:name w:val="Body Text Indent 2 Char"/>
    <w:basedOn w:val="DefaultParagraphFont"/>
    <w:link w:val="BodyTextIndent2"/>
    <w:rsid w:val="006044C6"/>
    <w:rPr>
      <w:rFonts w:ascii="VNI-Times" w:eastAsia="Times New Roman" w:hAnsi="VNI-Times" w:cs="Times New Roman"/>
      <w:sz w:val="24"/>
      <w:szCs w:val="20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B820B6"/>
    <w:rPr>
      <w:rFonts w:ascii="Times New Roman" w:eastAsia="Arial" w:hAnsi="Times New Roman" w:cs="Times New Roman"/>
      <w:b/>
      <w:color w:val="0072BC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B820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7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7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LL\Documents\Zalo%20Received%20Files\tieu%20de%20cv%20form%202%20-%20Vi-En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tieu de cv form 2 - Vi-En</Template>
  <TotalTime>12</TotalTime>
  <Pages>2</Pages>
  <Words>450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Thach Truong</cp:lastModifiedBy>
  <cp:revision>5</cp:revision>
  <dcterms:created xsi:type="dcterms:W3CDTF">2022-08-12T07:31:00Z</dcterms:created>
  <dcterms:modified xsi:type="dcterms:W3CDTF">2022-08-12T07:43:00Z</dcterms:modified>
</cp:coreProperties>
</file>